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738110"/>
            <wp:effectExtent l="0" t="0" r="13335" b="15240"/>
            <wp:docPr id="2" name="图片 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8199755"/>
            <wp:effectExtent l="0" t="0" r="6985" b="10795"/>
            <wp:docPr id="1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7803515"/>
            <wp:effectExtent l="0" t="0" r="12700" b="6985"/>
            <wp:docPr id="3" name="图片 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8204200"/>
            <wp:effectExtent l="0" t="0" r="3810" b="6350"/>
            <wp:docPr id="4" name="图片 8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8336915"/>
            <wp:effectExtent l="0" t="0" r="7620" b="6985"/>
            <wp:docPr id="5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Mjk4OGZjZmEyMTBkNmRiMDdkMGY2MmFmMTE2OGQ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0C8F52CD"/>
    <w:rsid w:val="0D815547"/>
    <w:rsid w:val="10414942"/>
    <w:rsid w:val="125F308E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35510095"/>
    <w:rsid w:val="3A4A3FDD"/>
    <w:rsid w:val="40E40080"/>
    <w:rsid w:val="41563ABC"/>
    <w:rsid w:val="41E365CB"/>
    <w:rsid w:val="441F777E"/>
    <w:rsid w:val="468D0477"/>
    <w:rsid w:val="4728294A"/>
    <w:rsid w:val="47593056"/>
    <w:rsid w:val="49145E62"/>
    <w:rsid w:val="493E12AD"/>
    <w:rsid w:val="499509F0"/>
    <w:rsid w:val="4D64784A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240</Words>
  <Characters>280</Characters>
  <Lines>0</Lines>
  <Paragraphs>0</Paragraphs>
  <TotalTime>87</TotalTime>
  <ScaleCrop>false</ScaleCrop>
  <LinksUpToDate>false</LinksUpToDate>
  <CharactersWithSpaces>280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耶嘿！</cp:lastModifiedBy>
  <cp:lastPrinted>2024-07-31T01:06:00Z</cp:lastPrinted>
  <dcterms:modified xsi:type="dcterms:W3CDTF">2024-07-31T09:42:40Z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60D64C7D20384C6DBE1D364B5A74D2F1_13</vt:lpwstr>
  </property>
</Properties>
</file>